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E2D" w:rsidRDefault="00962E2D" w:rsidP="00374142">
      <w:pPr>
        <w:ind w:left="-766"/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962E2D" w:rsidRDefault="00962E2D" w:rsidP="00374142">
      <w:pPr>
        <w:ind w:left="-766"/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8E75ED" w:rsidRDefault="0074206D" w:rsidP="00374142">
      <w:pPr>
        <w:ind w:left="-766"/>
        <w:jc w:val="center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פרסום כוונת התקשרות עם ספק יחיד</w:t>
      </w:r>
    </w:p>
    <w:p w:rsidR="0074206D" w:rsidRDefault="0074206D" w:rsidP="0074206D">
      <w:pPr>
        <w:rPr>
          <w:rFonts w:hint="cs"/>
          <w:color w:val="1F497D"/>
          <w:sz w:val="24"/>
          <w:szCs w:val="24"/>
        </w:rPr>
      </w:pPr>
    </w:p>
    <w:p w:rsidR="0074206D" w:rsidRPr="0034046B" w:rsidRDefault="0074206D" w:rsidP="0074206D">
      <w:pPr>
        <w:rPr>
          <w:rFonts w:ascii="Arial" w:hAnsi="Arial" w:cs="David"/>
          <w:rtl/>
        </w:rPr>
      </w:pPr>
      <w:r w:rsidRPr="0034046B">
        <w:rPr>
          <w:rFonts w:ascii="Arial" w:hAnsi="Arial" w:cs="David"/>
          <w:rtl/>
        </w:rPr>
        <w:t>שלום רב,</w:t>
      </w:r>
    </w:p>
    <w:p w:rsidR="0074206D" w:rsidRPr="0034046B" w:rsidRDefault="0074206D" w:rsidP="0074206D">
      <w:pPr>
        <w:rPr>
          <w:rFonts w:ascii="Arial" w:hAnsi="Arial" w:cs="David"/>
        </w:rPr>
      </w:pPr>
    </w:p>
    <w:p w:rsidR="00962E2D" w:rsidRPr="0034046B" w:rsidRDefault="00962E2D" w:rsidP="0074206D">
      <w:pPr>
        <w:rPr>
          <w:rFonts w:ascii="Arial" w:hAnsi="Arial" w:cs="David" w:hint="cs"/>
          <w:rtl/>
        </w:rPr>
      </w:pPr>
      <w:r w:rsidRPr="0034046B">
        <w:rPr>
          <w:rFonts w:ascii="Arial" w:hAnsi="Arial" w:cs="David" w:hint="cs"/>
          <w:rtl/>
        </w:rPr>
        <w:t xml:space="preserve">במבנה 6 מוצב גנראטור ישן מתוצרת חברת </w:t>
      </w:r>
      <w:proofErr w:type="spellStart"/>
      <w:r w:rsidRPr="0034046B">
        <w:rPr>
          <w:rFonts w:ascii="Arial" w:hAnsi="Arial" w:cs="David" w:hint="cs"/>
          <w:rtl/>
        </w:rPr>
        <w:t>רולס</w:t>
      </w:r>
      <w:proofErr w:type="spellEnd"/>
      <w:r w:rsidRPr="0034046B">
        <w:rPr>
          <w:rFonts w:ascii="Arial" w:hAnsi="Arial" w:cs="David" w:hint="cs"/>
          <w:rtl/>
        </w:rPr>
        <w:t xml:space="preserve"> </w:t>
      </w:r>
      <w:proofErr w:type="spellStart"/>
      <w:r w:rsidRPr="0034046B">
        <w:rPr>
          <w:rFonts w:ascii="Arial" w:hAnsi="Arial" w:cs="David" w:hint="cs"/>
          <w:rtl/>
        </w:rPr>
        <w:t>רויס</w:t>
      </w:r>
      <w:proofErr w:type="spellEnd"/>
      <w:r w:rsidRPr="0034046B">
        <w:rPr>
          <w:rFonts w:ascii="Arial" w:hAnsi="Arial" w:cs="David" w:hint="cs"/>
          <w:rtl/>
        </w:rPr>
        <w:t>, אשר מושבת עקב תקלה במשאבת המים.</w:t>
      </w:r>
    </w:p>
    <w:p w:rsidR="0074206D" w:rsidRPr="0034046B" w:rsidRDefault="00962E2D" w:rsidP="0074206D">
      <w:pPr>
        <w:rPr>
          <w:rFonts w:ascii="Arial" w:hAnsi="Arial" w:cs="David"/>
          <w:rtl/>
        </w:rPr>
      </w:pPr>
      <w:r w:rsidRPr="0034046B">
        <w:rPr>
          <w:rFonts w:ascii="Arial" w:hAnsi="Arial" w:cs="David" w:hint="cs"/>
          <w:rtl/>
        </w:rPr>
        <w:t xml:space="preserve">על מנת </w:t>
      </w:r>
      <w:proofErr w:type="spellStart"/>
      <w:r w:rsidRPr="0034046B">
        <w:rPr>
          <w:rFonts w:ascii="Arial" w:hAnsi="Arial" w:cs="David" w:hint="cs"/>
          <w:rtl/>
        </w:rPr>
        <w:t>להשמיש</w:t>
      </w:r>
      <w:proofErr w:type="spellEnd"/>
      <w:r w:rsidRPr="0034046B">
        <w:rPr>
          <w:rFonts w:ascii="Arial" w:hAnsi="Arial" w:cs="David" w:hint="cs"/>
          <w:rtl/>
        </w:rPr>
        <w:t xml:space="preserve"> את הגנרטור, יש צורך בשיפוץ המשאבה.</w:t>
      </w:r>
    </w:p>
    <w:p w:rsidR="00962E2D" w:rsidRPr="0034046B" w:rsidRDefault="00962E2D" w:rsidP="0074206D">
      <w:pPr>
        <w:rPr>
          <w:rFonts w:ascii="Arial" w:hAnsi="Arial" w:cs="David" w:hint="cs"/>
          <w:rtl/>
        </w:rPr>
      </w:pPr>
      <w:r w:rsidRPr="0034046B">
        <w:rPr>
          <w:rFonts w:ascii="Arial" w:hAnsi="Arial" w:cs="David" w:hint="cs"/>
          <w:rtl/>
        </w:rPr>
        <w:t>המנוע ישן מאוד, ולא ניתן להשיג חלקים עבורו.</w:t>
      </w:r>
    </w:p>
    <w:p w:rsidR="00962E2D" w:rsidRPr="0034046B" w:rsidRDefault="00962E2D" w:rsidP="0074206D">
      <w:pPr>
        <w:rPr>
          <w:rFonts w:ascii="Arial" w:hAnsi="Arial" w:cs="David"/>
          <w:rtl/>
        </w:rPr>
      </w:pPr>
      <w:bookmarkStart w:id="0" w:name="_GoBack"/>
      <w:bookmarkEnd w:id="0"/>
    </w:p>
    <w:p w:rsidR="00962E2D" w:rsidRPr="0034046B" w:rsidRDefault="00962E2D" w:rsidP="0074206D">
      <w:pPr>
        <w:rPr>
          <w:rFonts w:ascii="Arial" w:hAnsi="Arial" w:cs="David" w:hint="cs"/>
          <w:rtl/>
        </w:rPr>
      </w:pPr>
      <w:r w:rsidRPr="0034046B">
        <w:rPr>
          <w:rFonts w:ascii="Arial" w:hAnsi="Arial" w:cs="David" w:hint="cs"/>
          <w:rtl/>
        </w:rPr>
        <w:t xml:space="preserve">מבדיקה שערכתי, רק לחברת פ.ק אלקטרה גנרטורים </w:t>
      </w:r>
      <w:r w:rsidRPr="0034046B">
        <w:rPr>
          <w:rFonts w:ascii="Arial" w:hAnsi="Arial" w:cs="David"/>
          <w:rtl/>
        </w:rPr>
        <w:t xml:space="preserve">קיימים החלקים לתחזק גנרטור </w:t>
      </w:r>
      <w:r w:rsidRPr="0034046B">
        <w:rPr>
          <w:rFonts w:ascii="Arial" w:hAnsi="Arial" w:cs="David" w:hint="cs"/>
          <w:rtl/>
        </w:rPr>
        <w:t xml:space="preserve">מסוג </w:t>
      </w:r>
      <w:r w:rsidRPr="0034046B">
        <w:rPr>
          <w:rFonts w:ascii="Arial" w:hAnsi="Arial" w:cs="David"/>
          <w:rtl/>
        </w:rPr>
        <w:t>זה</w:t>
      </w:r>
      <w:r w:rsidRPr="0034046B">
        <w:rPr>
          <w:rFonts w:ascii="Arial" w:hAnsi="Arial" w:cs="David" w:hint="cs"/>
          <w:rtl/>
        </w:rPr>
        <w:t>.</w:t>
      </w:r>
    </w:p>
    <w:p w:rsidR="00962E2D" w:rsidRPr="0034046B" w:rsidRDefault="00962E2D" w:rsidP="0074206D">
      <w:pPr>
        <w:rPr>
          <w:rFonts w:ascii="Arial" w:hAnsi="Arial" w:cs="David" w:hint="cs"/>
          <w:rtl/>
        </w:rPr>
      </w:pPr>
      <w:r w:rsidRPr="0034046B">
        <w:rPr>
          <w:rFonts w:ascii="Arial" w:hAnsi="Arial" w:cs="David" w:hint="cs"/>
          <w:rtl/>
        </w:rPr>
        <w:t xml:space="preserve">עלות התיקון הינה כ 12,000 ₪ </w:t>
      </w:r>
    </w:p>
    <w:p w:rsidR="00962E2D" w:rsidRPr="0034046B" w:rsidRDefault="00962E2D" w:rsidP="0074206D">
      <w:pPr>
        <w:rPr>
          <w:rFonts w:ascii="Arial" w:hAnsi="Arial" w:cs="David"/>
          <w:rtl/>
        </w:rPr>
      </w:pPr>
    </w:p>
    <w:p w:rsidR="00962E2D" w:rsidRPr="0034046B" w:rsidRDefault="00962E2D" w:rsidP="0074206D">
      <w:pPr>
        <w:rPr>
          <w:rFonts w:ascii="Arial" w:hAnsi="Arial" w:cs="David"/>
          <w:rtl/>
        </w:rPr>
      </w:pPr>
    </w:p>
    <w:p w:rsidR="00962E2D" w:rsidRPr="0034046B" w:rsidRDefault="00962E2D" w:rsidP="0074206D">
      <w:pPr>
        <w:rPr>
          <w:rFonts w:ascii="Arial" w:hAnsi="Arial" w:cs="David"/>
          <w:rtl/>
        </w:rPr>
      </w:pPr>
    </w:p>
    <w:p w:rsidR="00962E2D" w:rsidRPr="0034046B" w:rsidRDefault="00962E2D" w:rsidP="00962E2D">
      <w:pPr>
        <w:ind w:left="6138"/>
        <w:rPr>
          <w:rFonts w:ascii="Arial" w:hAnsi="Arial" w:cs="David" w:hint="cs"/>
          <w:rtl/>
        </w:rPr>
      </w:pPr>
      <w:r w:rsidRPr="0034046B">
        <w:rPr>
          <w:rFonts w:ascii="Arial" w:hAnsi="Arial" w:cs="David" w:hint="cs"/>
          <w:rtl/>
        </w:rPr>
        <w:t>בברכה,</w:t>
      </w:r>
    </w:p>
    <w:p w:rsidR="00962E2D" w:rsidRPr="0034046B" w:rsidRDefault="00962E2D" w:rsidP="00962E2D">
      <w:pPr>
        <w:ind w:left="6138"/>
        <w:rPr>
          <w:rFonts w:ascii="Arial" w:hAnsi="Arial" w:cs="David" w:hint="cs"/>
          <w:rtl/>
        </w:rPr>
      </w:pPr>
      <w:r w:rsidRPr="0034046B">
        <w:rPr>
          <w:rFonts w:ascii="Arial" w:hAnsi="Arial" w:cs="David" w:hint="cs"/>
          <w:rtl/>
        </w:rPr>
        <w:t>איציק ישראלי</w:t>
      </w:r>
    </w:p>
    <w:p w:rsidR="00962E2D" w:rsidRPr="0034046B" w:rsidRDefault="00962E2D" w:rsidP="00962E2D">
      <w:pPr>
        <w:ind w:left="6138"/>
        <w:rPr>
          <w:rFonts w:ascii="Arial" w:hAnsi="Arial" w:cs="David"/>
          <w:rtl/>
        </w:rPr>
      </w:pPr>
      <w:r w:rsidRPr="0034046B">
        <w:rPr>
          <w:rFonts w:ascii="Arial" w:hAnsi="Arial" w:cs="David" w:hint="cs"/>
          <w:rtl/>
        </w:rPr>
        <w:t>מנהל שירותים טכניים</w:t>
      </w:r>
    </w:p>
    <w:p w:rsidR="00962E2D" w:rsidRPr="0034046B" w:rsidRDefault="00962E2D" w:rsidP="0074206D">
      <w:pPr>
        <w:rPr>
          <w:rFonts w:ascii="Arial" w:hAnsi="Arial" w:cs="David"/>
          <w:rtl/>
        </w:rPr>
      </w:pPr>
    </w:p>
    <w:p w:rsidR="00962E2D" w:rsidRDefault="00962E2D" w:rsidP="0074206D">
      <w:pPr>
        <w:rPr>
          <w:rFonts w:ascii="Arial" w:hAnsi="Arial"/>
          <w:color w:val="1F497D"/>
          <w:rtl/>
        </w:rPr>
      </w:pPr>
    </w:p>
    <w:p w:rsidR="00962E2D" w:rsidRDefault="00962E2D" w:rsidP="0074206D">
      <w:pPr>
        <w:rPr>
          <w:rFonts w:ascii="Arial" w:hAnsi="Arial"/>
          <w:color w:val="1F497D"/>
          <w:rtl/>
        </w:rPr>
      </w:pPr>
    </w:p>
    <w:p w:rsidR="00962E2D" w:rsidRDefault="00962E2D" w:rsidP="0074206D">
      <w:pPr>
        <w:rPr>
          <w:rFonts w:ascii="Arial" w:hAnsi="Arial"/>
          <w:color w:val="1F497D"/>
          <w:rtl/>
        </w:rPr>
      </w:pPr>
    </w:p>
    <w:p w:rsidR="00962E2D" w:rsidRDefault="00962E2D" w:rsidP="0074206D">
      <w:pPr>
        <w:rPr>
          <w:rFonts w:ascii="Arial" w:hAnsi="Arial"/>
          <w:color w:val="1F497D"/>
          <w:rtl/>
        </w:rPr>
      </w:pPr>
    </w:p>
    <w:p w:rsidR="00962E2D" w:rsidRDefault="00962E2D" w:rsidP="0074206D">
      <w:pPr>
        <w:rPr>
          <w:rFonts w:ascii="Times New Roman" w:hAnsi="Times New Roman" w:cs="Times New Roman"/>
          <w:color w:val="1F497D"/>
          <w:rtl/>
        </w:rPr>
      </w:pPr>
    </w:p>
    <w:p w:rsidR="0074206D" w:rsidRDefault="0074206D" w:rsidP="0074206D">
      <w:pPr>
        <w:bidi w:val="0"/>
        <w:jc w:val="center"/>
        <w:rPr>
          <w:rFonts w:ascii="Arial" w:hAnsi="Arial"/>
          <w:color w:val="1F497D"/>
        </w:rPr>
      </w:pPr>
    </w:p>
    <w:sectPr w:rsidR="0074206D" w:rsidSect="00953B4E">
      <w:headerReference w:type="default" r:id="rId8"/>
      <w:footerReference w:type="default" r:id="rId9"/>
      <w:pgSz w:w="11906" w:h="16838"/>
      <w:pgMar w:top="1440" w:right="1700" w:bottom="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F95" w:rsidRDefault="00975F95" w:rsidP="0003515D">
      <w:pPr>
        <w:spacing w:after="0" w:line="240" w:lineRule="auto"/>
      </w:pPr>
      <w:r>
        <w:separator/>
      </w:r>
    </w:p>
  </w:endnote>
  <w:endnote w:type="continuationSeparator" w:id="0">
    <w:p w:rsidR="00975F95" w:rsidRDefault="00975F95" w:rsidP="00035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B89" w:rsidRPr="00F14FBA" w:rsidRDefault="003B3B89" w:rsidP="00685742">
    <w:pPr>
      <w:jc w:val="center"/>
      <w:rPr>
        <w:rFonts w:cs="David"/>
        <w:b/>
        <w:bCs/>
        <w:color w:val="1F497D"/>
        <w:sz w:val="24"/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F95" w:rsidRDefault="00975F95" w:rsidP="0003515D">
      <w:pPr>
        <w:spacing w:after="0" w:line="240" w:lineRule="auto"/>
      </w:pPr>
      <w:r>
        <w:separator/>
      </w:r>
    </w:p>
  </w:footnote>
  <w:footnote w:type="continuationSeparator" w:id="0">
    <w:p w:rsidR="00975F95" w:rsidRDefault="00975F95" w:rsidP="00035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483" w:type="dxa"/>
      <w:tblInd w:w="-1367" w:type="dxa"/>
      <w:tblLayout w:type="fixed"/>
      <w:tblLook w:val="04A0" w:firstRow="1" w:lastRow="0" w:firstColumn="1" w:lastColumn="0" w:noHBand="0" w:noVBand="1"/>
    </w:tblPr>
    <w:tblGrid>
      <w:gridCol w:w="3402"/>
      <w:gridCol w:w="425"/>
      <w:gridCol w:w="2552"/>
      <w:gridCol w:w="5104"/>
    </w:tblGrid>
    <w:tr w:rsidR="008600F8" w:rsidRPr="00C16379" w:rsidTr="008A4102">
      <w:tc>
        <w:tcPr>
          <w:tcW w:w="3402" w:type="dxa"/>
        </w:tcPr>
        <w:p w:rsidR="008600F8" w:rsidRPr="00C16379" w:rsidRDefault="008600F8" w:rsidP="00C16379">
          <w:pPr>
            <w:pStyle w:val="a3"/>
            <w:jc w:val="center"/>
            <w:rPr>
              <w:rFonts w:ascii="Times New Roman" w:hAnsi="Times New Roman" w:cs="Times New Roman"/>
              <w:b/>
              <w:bCs/>
              <w:color w:val="365F91"/>
              <w:sz w:val="28"/>
              <w:szCs w:val="28"/>
              <w:rtl/>
            </w:rPr>
          </w:pPr>
          <w:r w:rsidRPr="00C16379">
            <w:rPr>
              <w:rFonts w:ascii="Times New Roman" w:hAnsi="Times New Roman" w:cs="Times New Roman"/>
              <w:b/>
              <w:bCs/>
              <w:color w:val="365F91"/>
              <w:sz w:val="28"/>
              <w:szCs w:val="28"/>
              <w:rtl/>
            </w:rPr>
            <w:t>מדינת ישראל</w:t>
          </w:r>
        </w:p>
        <w:p w:rsidR="008600F8" w:rsidRPr="00C16379" w:rsidRDefault="008600F8" w:rsidP="00C16379">
          <w:pPr>
            <w:pStyle w:val="a3"/>
            <w:jc w:val="center"/>
            <w:rPr>
              <w:rFonts w:ascii="Times New Roman" w:hAnsi="Times New Roman" w:cs="Times New Roman"/>
              <w:b/>
              <w:bCs/>
              <w:color w:val="365F91"/>
              <w:sz w:val="28"/>
              <w:szCs w:val="28"/>
              <w:rtl/>
            </w:rPr>
          </w:pPr>
          <w:r w:rsidRPr="00C16379">
            <w:rPr>
              <w:rFonts w:ascii="Times New Roman" w:hAnsi="Times New Roman" w:cs="Times New Roman"/>
              <w:b/>
              <w:bCs/>
              <w:color w:val="365F91"/>
              <w:sz w:val="28"/>
              <w:szCs w:val="28"/>
              <w:rtl/>
            </w:rPr>
            <w:t>משרד הבריאות</w:t>
          </w:r>
        </w:p>
        <w:p w:rsidR="008600F8" w:rsidRPr="00C16379" w:rsidRDefault="008600F8" w:rsidP="00C16379">
          <w:pPr>
            <w:pStyle w:val="a3"/>
            <w:jc w:val="center"/>
            <w:rPr>
              <w:color w:val="365F91"/>
              <w:rtl/>
            </w:rPr>
          </w:pPr>
        </w:p>
        <w:p w:rsidR="008600F8" w:rsidRPr="00C16379" w:rsidRDefault="008600F8" w:rsidP="00C16379">
          <w:pPr>
            <w:pStyle w:val="a3"/>
            <w:jc w:val="center"/>
            <w:rPr>
              <w:color w:val="365F91"/>
              <w:sz w:val="20"/>
              <w:szCs w:val="20"/>
              <w:rtl/>
            </w:rPr>
          </w:pPr>
          <w:r w:rsidRPr="00C16379">
            <w:rPr>
              <w:rFonts w:hint="cs"/>
              <w:color w:val="365F91"/>
              <w:sz w:val="20"/>
              <w:szCs w:val="20"/>
              <w:rtl/>
            </w:rPr>
            <w:t>המרכז הרפואי לבריאות הנפש</w:t>
          </w:r>
        </w:p>
        <w:p w:rsidR="008600F8" w:rsidRPr="00C16379" w:rsidRDefault="008600F8" w:rsidP="002A710F">
          <w:pPr>
            <w:pStyle w:val="a3"/>
            <w:jc w:val="center"/>
            <w:rPr>
              <w:color w:val="365F91"/>
              <w:sz w:val="20"/>
              <w:szCs w:val="20"/>
              <w:rtl/>
            </w:rPr>
          </w:pPr>
          <w:r w:rsidRPr="00C16379">
            <w:rPr>
              <w:rFonts w:hint="cs"/>
              <w:color w:val="365F91"/>
              <w:sz w:val="20"/>
              <w:szCs w:val="20"/>
              <w:rtl/>
            </w:rPr>
            <w:t>ע"ש יהודה אברבנאל</w:t>
          </w:r>
        </w:p>
        <w:p w:rsidR="008600F8" w:rsidRPr="00C16379" w:rsidRDefault="008600F8" w:rsidP="00AA1CF5">
          <w:pPr>
            <w:pStyle w:val="a3"/>
            <w:jc w:val="center"/>
            <w:rPr>
              <w:color w:val="365F91"/>
              <w:sz w:val="20"/>
              <w:szCs w:val="20"/>
              <w:rtl/>
            </w:rPr>
          </w:pPr>
          <w:r w:rsidRPr="00C16379">
            <w:rPr>
              <w:rFonts w:hint="cs"/>
              <w:color w:val="365F91"/>
              <w:sz w:val="20"/>
              <w:szCs w:val="20"/>
              <w:rtl/>
            </w:rPr>
            <w:t>מסונף ל</w:t>
          </w:r>
          <w:r w:rsidR="00AA1CF5">
            <w:rPr>
              <w:rFonts w:hint="cs"/>
              <w:color w:val="365F91"/>
              <w:sz w:val="20"/>
              <w:szCs w:val="20"/>
              <w:rtl/>
            </w:rPr>
            <w:t xml:space="preserve">פקולטה </w:t>
          </w:r>
          <w:r w:rsidR="006236FE">
            <w:rPr>
              <w:rFonts w:hint="cs"/>
              <w:color w:val="365F91"/>
              <w:sz w:val="20"/>
              <w:szCs w:val="20"/>
              <w:rtl/>
            </w:rPr>
            <w:t>לרפואה</w:t>
          </w:r>
          <w:r w:rsidRPr="00C16379">
            <w:rPr>
              <w:rFonts w:hint="cs"/>
              <w:color w:val="365F91"/>
              <w:sz w:val="20"/>
              <w:szCs w:val="20"/>
              <w:rtl/>
            </w:rPr>
            <w:t xml:space="preserve"> ע"ש סאקלר</w:t>
          </w:r>
        </w:p>
        <w:p w:rsidR="008600F8" w:rsidRDefault="008600F8" w:rsidP="00C16379">
          <w:pPr>
            <w:pStyle w:val="a3"/>
            <w:jc w:val="center"/>
            <w:rPr>
              <w:color w:val="365F91"/>
              <w:rtl/>
            </w:rPr>
          </w:pPr>
          <w:r w:rsidRPr="00C16379">
            <w:rPr>
              <w:rFonts w:hint="cs"/>
              <w:color w:val="365F91"/>
              <w:sz w:val="20"/>
              <w:szCs w:val="20"/>
              <w:rtl/>
            </w:rPr>
            <w:t>אוניברסיטת תל-אביב</w:t>
          </w:r>
        </w:p>
        <w:p w:rsidR="008600F8" w:rsidRDefault="008600F8" w:rsidP="00C16379">
          <w:pPr>
            <w:pStyle w:val="a3"/>
            <w:jc w:val="center"/>
            <w:rPr>
              <w:color w:val="365F91"/>
              <w:rtl/>
            </w:rPr>
          </w:pPr>
        </w:p>
        <w:p w:rsidR="008600F8" w:rsidRPr="00340F90" w:rsidRDefault="00D202F8" w:rsidP="008B3829">
          <w:pPr>
            <w:pStyle w:val="a3"/>
            <w:jc w:val="center"/>
            <w:rPr>
              <w:rFonts w:ascii="Times New Roman" w:hAnsi="Times New Roman" w:cs="Times New Roman"/>
              <w:color w:val="365F91"/>
              <w:sz w:val="28"/>
              <w:szCs w:val="28"/>
              <w:rtl/>
            </w:rPr>
          </w:pPr>
          <w:r>
            <w:rPr>
              <w:rFonts w:hint="cs"/>
              <w:b/>
              <w:bCs/>
              <w:color w:val="365F91"/>
              <w:sz w:val="28"/>
              <w:szCs w:val="28"/>
              <w:rtl/>
            </w:rPr>
            <w:t xml:space="preserve">מחלקת </w:t>
          </w:r>
          <w:r w:rsidR="008B3829">
            <w:rPr>
              <w:rFonts w:hint="cs"/>
              <w:b/>
              <w:bCs/>
              <w:color w:val="365F91"/>
              <w:sz w:val="28"/>
              <w:szCs w:val="28"/>
              <w:rtl/>
            </w:rPr>
            <w:t>כספים</w:t>
          </w:r>
        </w:p>
      </w:tc>
      <w:tc>
        <w:tcPr>
          <w:tcW w:w="425" w:type="dxa"/>
          <w:vAlign w:val="center"/>
        </w:tcPr>
        <w:p w:rsidR="008600F8" w:rsidRPr="00C16379" w:rsidRDefault="008600F8" w:rsidP="00C16379">
          <w:pPr>
            <w:pStyle w:val="a3"/>
            <w:jc w:val="center"/>
            <w:rPr>
              <w:color w:val="365F91"/>
            </w:rPr>
          </w:pPr>
        </w:p>
      </w:tc>
      <w:tc>
        <w:tcPr>
          <w:tcW w:w="2552" w:type="dxa"/>
        </w:tcPr>
        <w:p w:rsidR="008600F8" w:rsidRPr="00C16379" w:rsidRDefault="008A4102" w:rsidP="008A4102">
          <w:pPr>
            <w:pStyle w:val="a3"/>
            <w:ind w:left="317"/>
            <w:rPr>
              <w:rFonts w:ascii="Times New Roman" w:hAnsi="Times New Roman" w:cs="Times New Roman"/>
              <w:b/>
              <w:bCs/>
              <w:color w:val="365F91"/>
              <w:sz w:val="24"/>
              <w:szCs w:val="24"/>
              <w:rtl/>
            </w:rPr>
          </w:pPr>
          <w:r>
            <w:rPr>
              <w:noProof/>
            </w:rPr>
            <w:drawing>
              <wp:inline distT="0" distB="0" distL="0" distR="0" wp14:anchorId="28DC8D65" wp14:editId="30293562">
                <wp:extent cx="1380744" cy="1463040"/>
                <wp:effectExtent l="0" t="0" r="0" b="3810"/>
                <wp:docPr id="13" name="תמונה 13" descr="cid:image001.png@01D1043D.109F0C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תמונה 1" descr="cid:image001.png@01D1043D.109F0C3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5974" cy="1468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4" w:type="dxa"/>
        </w:tcPr>
        <w:p w:rsidR="008600F8" w:rsidRPr="00C16379" w:rsidRDefault="008600F8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rFonts w:ascii="Times New Roman" w:hAnsi="Times New Roman" w:cs="Times New Roman"/>
              <w:b/>
              <w:bCs/>
              <w:color w:val="365F91"/>
              <w:sz w:val="24"/>
              <w:szCs w:val="24"/>
              <w:rtl/>
            </w:rPr>
          </w:pPr>
          <w:r w:rsidRPr="00C16379">
            <w:rPr>
              <w:rFonts w:ascii="Times New Roman" w:hAnsi="Times New Roman" w:cs="Times New Roman"/>
              <w:b/>
              <w:bCs/>
              <w:color w:val="365F91"/>
              <w:sz w:val="24"/>
              <w:szCs w:val="24"/>
            </w:rPr>
            <w:t>STATE OF ISRAEL</w:t>
          </w:r>
        </w:p>
        <w:p w:rsidR="008600F8" w:rsidRPr="00C16379" w:rsidRDefault="008600F8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rFonts w:ascii="Times New Roman" w:hAnsi="Times New Roman" w:cs="Times New Roman"/>
              <w:b/>
              <w:bCs/>
              <w:color w:val="365F91"/>
              <w:sz w:val="24"/>
              <w:szCs w:val="24"/>
            </w:rPr>
          </w:pPr>
          <w:r w:rsidRPr="00C16379">
            <w:rPr>
              <w:rFonts w:ascii="Times New Roman" w:hAnsi="Times New Roman" w:cs="Times New Roman"/>
              <w:b/>
              <w:bCs/>
              <w:color w:val="365F91"/>
              <w:sz w:val="24"/>
              <w:szCs w:val="24"/>
            </w:rPr>
            <w:t>MINISTRY OF HEALTH</w:t>
          </w:r>
        </w:p>
        <w:p w:rsidR="008600F8" w:rsidRPr="00C16379" w:rsidRDefault="008600F8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color w:val="365F91"/>
            </w:rPr>
          </w:pPr>
        </w:p>
        <w:p w:rsidR="00AA1CF5" w:rsidRDefault="002A710F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rFonts w:ascii="Times New Roman" w:hAnsi="Times New Roman" w:cs="Times New Roman"/>
              <w:color w:val="365F91"/>
              <w:sz w:val="24"/>
              <w:szCs w:val="24"/>
            </w:rPr>
          </w:pPr>
          <w:r w:rsidRPr="002A710F">
            <w:rPr>
              <w:rFonts w:ascii="Times New Roman" w:hAnsi="Times New Roman" w:cs="Times New Roman"/>
              <w:color w:val="365F91"/>
              <w:sz w:val="24"/>
              <w:szCs w:val="24"/>
            </w:rPr>
            <w:t>Ye</w:t>
          </w:r>
          <w:r>
            <w:rPr>
              <w:rFonts w:ascii="Times New Roman" w:hAnsi="Times New Roman" w:cs="Times New Roman"/>
              <w:color w:val="365F91"/>
              <w:sz w:val="24"/>
              <w:szCs w:val="24"/>
            </w:rPr>
            <w:t>hu</w:t>
          </w:r>
          <w:r w:rsidRPr="002A710F">
            <w:rPr>
              <w:rFonts w:ascii="Times New Roman" w:hAnsi="Times New Roman" w:cs="Times New Roman"/>
              <w:color w:val="365F91"/>
              <w:sz w:val="24"/>
              <w:szCs w:val="24"/>
            </w:rPr>
            <w:t>da</w:t>
          </w:r>
          <w:r>
            <w:rPr>
              <w:rFonts w:ascii="Times New Roman" w:hAnsi="Times New Roman" w:cs="Times New Roman"/>
              <w:color w:val="365F91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color w:val="365F91"/>
              <w:sz w:val="24"/>
              <w:szCs w:val="24"/>
            </w:rPr>
            <w:t>Abarbanel</w:t>
          </w:r>
          <w:proofErr w:type="spellEnd"/>
        </w:p>
        <w:p w:rsidR="008600F8" w:rsidRPr="002A710F" w:rsidRDefault="002A710F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rFonts w:ascii="Times New Roman" w:hAnsi="Times New Roman" w:cs="Times New Roman"/>
              <w:color w:val="365F91"/>
              <w:sz w:val="24"/>
              <w:szCs w:val="24"/>
              <w:rtl/>
            </w:rPr>
          </w:pPr>
          <w:r>
            <w:rPr>
              <w:rFonts w:ascii="Times New Roman" w:hAnsi="Times New Roman" w:cs="Times New Roman"/>
              <w:color w:val="365F91"/>
              <w:sz w:val="24"/>
              <w:szCs w:val="24"/>
            </w:rPr>
            <w:t xml:space="preserve"> Mental</w:t>
          </w:r>
          <w:r w:rsidRPr="002A710F">
            <w:rPr>
              <w:rFonts w:ascii="Times New Roman" w:hAnsi="Times New Roman" w:cs="Times New Roman"/>
              <w:color w:val="365F91"/>
              <w:sz w:val="24"/>
              <w:szCs w:val="24"/>
            </w:rPr>
            <w:t xml:space="preserve"> Health Center</w:t>
          </w:r>
        </w:p>
        <w:p w:rsidR="008600F8" w:rsidRPr="00C16379" w:rsidRDefault="008600F8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rFonts w:ascii="Times New Roman" w:hAnsi="Times New Roman" w:cs="Times New Roman"/>
              <w:color w:val="365F91"/>
              <w:sz w:val="20"/>
              <w:szCs w:val="20"/>
            </w:rPr>
          </w:pPr>
          <w:r w:rsidRPr="00C16379">
            <w:rPr>
              <w:rFonts w:ascii="Times New Roman" w:hAnsi="Times New Roman" w:cs="Times New Roman"/>
              <w:color w:val="365F91"/>
              <w:sz w:val="20"/>
              <w:szCs w:val="20"/>
            </w:rPr>
            <w:t xml:space="preserve">Affiliated to the </w:t>
          </w:r>
          <w:proofErr w:type="spellStart"/>
          <w:r w:rsidRPr="00C16379">
            <w:rPr>
              <w:rFonts w:ascii="Times New Roman" w:hAnsi="Times New Roman" w:cs="Times New Roman"/>
              <w:color w:val="365F91"/>
              <w:sz w:val="20"/>
              <w:szCs w:val="20"/>
            </w:rPr>
            <w:t>Sackle</w:t>
          </w:r>
          <w:r>
            <w:rPr>
              <w:rFonts w:ascii="Times New Roman" w:hAnsi="Times New Roman" w:cs="Times New Roman"/>
              <w:color w:val="365F91"/>
              <w:sz w:val="20"/>
              <w:szCs w:val="20"/>
            </w:rPr>
            <w:t>r</w:t>
          </w:r>
          <w:proofErr w:type="spellEnd"/>
          <w:r w:rsidRPr="00C16379">
            <w:rPr>
              <w:rFonts w:ascii="Times New Roman" w:hAnsi="Times New Roman" w:cs="Times New Roman"/>
              <w:color w:val="365F91"/>
              <w:sz w:val="20"/>
              <w:szCs w:val="20"/>
            </w:rPr>
            <w:t xml:space="preserve"> </w:t>
          </w:r>
          <w:r w:rsidR="00AA1CF5">
            <w:rPr>
              <w:rFonts w:ascii="Times New Roman" w:hAnsi="Times New Roman" w:cs="Times New Roman"/>
              <w:color w:val="365F91"/>
              <w:sz w:val="20"/>
              <w:szCs w:val="20"/>
            </w:rPr>
            <w:t>Faculty</w:t>
          </w:r>
          <w:r w:rsidRPr="00C16379">
            <w:rPr>
              <w:rFonts w:ascii="Times New Roman" w:hAnsi="Times New Roman" w:cs="Times New Roman"/>
              <w:color w:val="365F91"/>
              <w:sz w:val="20"/>
              <w:szCs w:val="20"/>
            </w:rPr>
            <w:t xml:space="preserve"> of Medicine</w:t>
          </w:r>
        </w:p>
        <w:p w:rsidR="008600F8" w:rsidRPr="00C16379" w:rsidRDefault="008600F8" w:rsidP="008A4102">
          <w:pPr>
            <w:pStyle w:val="a3"/>
            <w:tabs>
              <w:tab w:val="clear" w:pos="4153"/>
              <w:tab w:val="center" w:pos="4713"/>
            </w:tabs>
            <w:ind w:left="1451" w:right="1168"/>
            <w:jc w:val="center"/>
            <w:rPr>
              <w:color w:val="365F91"/>
            </w:rPr>
          </w:pPr>
          <w:r w:rsidRPr="00C16379">
            <w:rPr>
              <w:rFonts w:ascii="Times New Roman" w:hAnsi="Times New Roman" w:cs="Times New Roman"/>
              <w:color w:val="365F91"/>
              <w:sz w:val="20"/>
              <w:szCs w:val="20"/>
            </w:rPr>
            <w:t>Tel-Aviv University</w:t>
          </w:r>
        </w:p>
      </w:tc>
    </w:tr>
  </w:tbl>
  <w:p w:rsidR="008600F8" w:rsidRPr="0003515D" w:rsidRDefault="008600F8" w:rsidP="0003515D">
    <w:pPr>
      <w:pStyle w:val="a3"/>
      <w:jc w:val="center"/>
      <w:rPr>
        <w:color w:val="365F9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03FC"/>
    <w:multiLevelType w:val="hybridMultilevel"/>
    <w:tmpl w:val="03A674FC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063571B"/>
    <w:multiLevelType w:val="hybridMultilevel"/>
    <w:tmpl w:val="EE549F86"/>
    <w:lvl w:ilvl="0" w:tplc="0409000F">
      <w:start w:val="1"/>
      <w:numFmt w:val="decimal"/>
      <w:lvlText w:val="%1."/>
      <w:lvlJc w:val="left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0F405A9"/>
    <w:multiLevelType w:val="hybridMultilevel"/>
    <w:tmpl w:val="D720A352"/>
    <w:lvl w:ilvl="0" w:tplc="1E0283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56655"/>
    <w:multiLevelType w:val="hybridMultilevel"/>
    <w:tmpl w:val="45565E42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1F25087F"/>
    <w:multiLevelType w:val="hybridMultilevel"/>
    <w:tmpl w:val="2B188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715E0"/>
    <w:multiLevelType w:val="hybridMultilevel"/>
    <w:tmpl w:val="3C3EA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513D1"/>
    <w:multiLevelType w:val="hybridMultilevel"/>
    <w:tmpl w:val="88A6A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82B61"/>
    <w:multiLevelType w:val="hybridMultilevel"/>
    <w:tmpl w:val="CCB84A22"/>
    <w:lvl w:ilvl="0" w:tplc="58E22A94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155CC9"/>
    <w:multiLevelType w:val="singleLevel"/>
    <w:tmpl w:val="040D000B"/>
    <w:lvl w:ilvl="0">
      <w:start w:val="1"/>
      <w:numFmt w:val="bullet"/>
      <w:lvlText w:val=""/>
      <w:lvlJc w:val="center"/>
      <w:pPr>
        <w:tabs>
          <w:tab w:val="num" w:pos="648"/>
        </w:tabs>
        <w:ind w:left="360" w:right="360" w:hanging="72"/>
      </w:pPr>
      <w:rPr>
        <w:rFonts w:ascii="Wingdings" w:hAnsi="Wingdings" w:hint="default"/>
      </w:rPr>
    </w:lvl>
  </w:abstractNum>
  <w:abstractNum w:abstractNumId="9" w15:restartNumberingAfterBreak="0">
    <w:nsid w:val="384D3172"/>
    <w:multiLevelType w:val="singleLevel"/>
    <w:tmpl w:val="342AB938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b/>
      </w:rPr>
    </w:lvl>
  </w:abstractNum>
  <w:abstractNum w:abstractNumId="10" w15:restartNumberingAfterBreak="0">
    <w:nsid w:val="40967E12"/>
    <w:multiLevelType w:val="hybridMultilevel"/>
    <w:tmpl w:val="7E2AB6A8"/>
    <w:lvl w:ilvl="0" w:tplc="AC469B12">
      <w:start w:val="1"/>
      <w:numFmt w:val="decimal"/>
      <w:lvlText w:val="%1.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11" w15:restartNumberingAfterBreak="0">
    <w:nsid w:val="41730E88"/>
    <w:multiLevelType w:val="hybridMultilevel"/>
    <w:tmpl w:val="34841CB6"/>
    <w:lvl w:ilvl="0" w:tplc="B22A80F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2F6146C"/>
    <w:multiLevelType w:val="singleLevel"/>
    <w:tmpl w:val="040D000B"/>
    <w:lvl w:ilvl="0">
      <w:start w:val="1"/>
      <w:numFmt w:val="bullet"/>
      <w:lvlText w:val=""/>
      <w:lvlJc w:val="center"/>
      <w:pPr>
        <w:tabs>
          <w:tab w:val="num" w:pos="648"/>
        </w:tabs>
        <w:ind w:left="360" w:right="360" w:hanging="72"/>
      </w:pPr>
      <w:rPr>
        <w:rFonts w:ascii="Wingdings" w:hAnsi="Wingdings" w:hint="default"/>
      </w:rPr>
    </w:lvl>
  </w:abstractNum>
  <w:abstractNum w:abstractNumId="13" w15:restartNumberingAfterBreak="0">
    <w:nsid w:val="470B2FA4"/>
    <w:multiLevelType w:val="multilevel"/>
    <w:tmpl w:val="AD529422"/>
    <w:lvl w:ilvl="0">
      <w:start w:val="18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94A5D53"/>
    <w:multiLevelType w:val="hybridMultilevel"/>
    <w:tmpl w:val="2A0EC9E6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5" w15:restartNumberingAfterBreak="0">
    <w:nsid w:val="4F996D23"/>
    <w:multiLevelType w:val="hybridMultilevel"/>
    <w:tmpl w:val="B246C2AA"/>
    <w:lvl w:ilvl="0" w:tplc="9E0004E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30F26"/>
    <w:multiLevelType w:val="singleLevel"/>
    <w:tmpl w:val="9B0C9EC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</w:rPr>
    </w:lvl>
  </w:abstractNum>
  <w:abstractNum w:abstractNumId="17" w15:restartNumberingAfterBreak="0">
    <w:nsid w:val="61E6076F"/>
    <w:multiLevelType w:val="hybridMultilevel"/>
    <w:tmpl w:val="48C6573A"/>
    <w:lvl w:ilvl="0" w:tplc="9D88051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847AB4"/>
    <w:multiLevelType w:val="hybridMultilevel"/>
    <w:tmpl w:val="02BADD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69D6419"/>
    <w:multiLevelType w:val="hybridMultilevel"/>
    <w:tmpl w:val="7B9A5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F2284"/>
    <w:multiLevelType w:val="hybridMultilevel"/>
    <w:tmpl w:val="1BD07BBE"/>
    <w:lvl w:ilvl="0" w:tplc="0409000F">
      <w:start w:val="1"/>
      <w:numFmt w:val="decimal"/>
      <w:lvlText w:val="%1."/>
      <w:lvlJc w:val="left"/>
      <w:pPr>
        <w:ind w:left="172" w:hanging="360"/>
      </w:pPr>
    </w:lvl>
    <w:lvl w:ilvl="1" w:tplc="04090019" w:tentative="1">
      <w:start w:val="1"/>
      <w:numFmt w:val="lowerLetter"/>
      <w:lvlText w:val="%2."/>
      <w:lvlJc w:val="left"/>
      <w:pPr>
        <w:ind w:left="892" w:hanging="360"/>
      </w:pPr>
    </w:lvl>
    <w:lvl w:ilvl="2" w:tplc="0409001B" w:tentative="1">
      <w:start w:val="1"/>
      <w:numFmt w:val="lowerRoman"/>
      <w:lvlText w:val="%3."/>
      <w:lvlJc w:val="right"/>
      <w:pPr>
        <w:ind w:left="1612" w:hanging="180"/>
      </w:pPr>
    </w:lvl>
    <w:lvl w:ilvl="3" w:tplc="0409000F" w:tentative="1">
      <w:start w:val="1"/>
      <w:numFmt w:val="decimal"/>
      <w:lvlText w:val="%4."/>
      <w:lvlJc w:val="left"/>
      <w:pPr>
        <w:ind w:left="2332" w:hanging="360"/>
      </w:pPr>
    </w:lvl>
    <w:lvl w:ilvl="4" w:tplc="04090019" w:tentative="1">
      <w:start w:val="1"/>
      <w:numFmt w:val="lowerLetter"/>
      <w:lvlText w:val="%5."/>
      <w:lvlJc w:val="left"/>
      <w:pPr>
        <w:ind w:left="3052" w:hanging="360"/>
      </w:pPr>
    </w:lvl>
    <w:lvl w:ilvl="5" w:tplc="0409001B" w:tentative="1">
      <w:start w:val="1"/>
      <w:numFmt w:val="lowerRoman"/>
      <w:lvlText w:val="%6."/>
      <w:lvlJc w:val="right"/>
      <w:pPr>
        <w:ind w:left="3772" w:hanging="180"/>
      </w:pPr>
    </w:lvl>
    <w:lvl w:ilvl="6" w:tplc="0409000F" w:tentative="1">
      <w:start w:val="1"/>
      <w:numFmt w:val="decimal"/>
      <w:lvlText w:val="%7."/>
      <w:lvlJc w:val="left"/>
      <w:pPr>
        <w:ind w:left="4492" w:hanging="360"/>
      </w:pPr>
    </w:lvl>
    <w:lvl w:ilvl="7" w:tplc="04090019" w:tentative="1">
      <w:start w:val="1"/>
      <w:numFmt w:val="lowerLetter"/>
      <w:lvlText w:val="%8."/>
      <w:lvlJc w:val="left"/>
      <w:pPr>
        <w:ind w:left="5212" w:hanging="360"/>
      </w:pPr>
    </w:lvl>
    <w:lvl w:ilvl="8" w:tplc="0409001B" w:tentative="1">
      <w:start w:val="1"/>
      <w:numFmt w:val="lowerRoman"/>
      <w:lvlText w:val="%9."/>
      <w:lvlJc w:val="right"/>
      <w:pPr>
        <w:ind w:left="5932" w:hanging="180"/>
      </w:pPr>
    </w:lvl>
  </w:abstractNum>
  <w:abstractNum w:abstractNumId="21" w15:restartNumberingAfterBreak="0">
    <w:nsid w:val="6D940493"/>
    <w:multiLevelType w:val="multilevel"/>
    <w:tmpl w:val="31C4B6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80A77A5"/>
    <w:multiLevelType w:val="hybridMultilevel"/>
    <w:tmpl w:val="72CA12A2"/>
    <w:lvl w:ilvl="0" w:tplc="3EAA5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F3C63E6"/>
    <w:multiLevelType w:val="hybridMultilevel"/>
    <w:tmpl w:val="285CCFB2"/>
    <w:lvl w:ilvl="0" w:tplc="D21AE9A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8"/>
  </w:num>
  <w:num w:numId="5">
    <w:abstractNumId w:val="22"/>
  </w:num>
  <w:num w:numId="6">
    <w:abstractNumId w:val="11"/>
  </w:num>
  <w:num w:numId="7">
    <w:abstractNumId w:val="21"/>
  </w:num>
  <w:num w:numId="8">
    <w:abstractNumId w:val="13"/>
  </w:num>
  <w:num w:numId="9">
    <w:abstractNumId w:val="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"/>
  </w:num>
  <w:num w:numId="14">
    <w:abstractNumId w:val="14"/>
  </w:num>
  <w:num w:numId="15">
    <w:abstractNumId w:val="6"/>
  </w:num>
  <w:num w:numId="16">
    <w:abstractNumId w:val="2"/>
  </w:num>
  <w:num w:numId="17">
    <w:abstractNumId w:val="17"/>
  </w:num>
  <w:num w:numId="18">
    <w:abstractNumId w:val="4"/>
  </w:num>
  <w:num w:numId="19">
    <w:abstractNumId w:val="23"/>
  </w:num>
  <w:num w:numId="20">
    <w:abstractNumId w:val="7"/>
  </w:num>
  <w:num w:numId="21">
    <w:abstractNumId w:val="18"/>
  </w:num>
  <w:num w:numId="22">
    <w:abstractNumId w:val="19"/>
  </w:num>
  <w:num w:numId="23">
    <w:abstractNumId w:val="1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62"/>
    <w:rsid w:val="00004A18"/>
    <w:rsid w:val="00021EFA"/>
    <w:rsid w:val="00027CF0"/>
    <w:rsid w:val="00030252"/>
    <w:rsid w:val="000313D2"/>
    <w:rsid w:val="0003515D"/>
    <w:rsid w:val="00037C79"/>
    <w:rsid w:val="00042052"/>
    <w:rsid w:val="00047FC6"/>
    <w:rsid w:val="000564A7"/>
    <w:rsid w:val="00056D34"/>
    <w:rsid w:val="00061C7C"/>
    <w:rsid w:val="00061EF9"/>
    <w:rsid w:val="00074169"/>
    <w:rsid w:val="00081045"/>
    <w:rsid w:val="00084E8A"/>
    <w:rsid w:val="000926BE"/>
    <w:rsid w:val="00093025"/>
    <w:rsid w:val="000A6833"/>
    <w:rsid w:val="000B0677"/>
    <w:rsid w:val="000B2424"/>
    <w:rsid w:val="000C2D55"/>
    <w:rsid w:val="000C7380"/>
    <w:rsid w:val="000D4034"/>
    <w:rsid w:val="000E1CF3"/>
    <w:rsid w:val="000E54DD"/>
    <w:rsid w:val="000F0327"/>
    <w:rsid w:val="000F15F7"/>
    <w:rsid w:val="000F694A"/>
    <w:rsid w:val="000F6A8C"/>
    <w:rsid w:val="00103A43"/>
    <w:rsid w:val="001059F0"/>
    <w:rsid w:val="00113AFD"/>
    <w:rsid w:val="001173BD"/>
    <w:rsid w:val="0012065A"/>
    <w:rsid w:val="00120CCC"/>
    <w:rsid w:val="00122223"/>
    <w:rsid w:val="00122544"/>
    <w:rsid w:val="00123961"/>
    <w:rsid w:val="00126512"/>
    <w:rsid w:val="001325C0"/>
    <w:rsid w:val="0014160E"/>
    <w:rsid w:val="00167D90"/>
    <w:rsid w:val="00172362"/>
    <w:rsid w:val="00180066"/>
    <w:rsid w:val="0019093A"/>
    <w:rsid w:val="001954D9"/>
    <w:rsid w:val="00197F52"/>
    <w:rsid w:val="001A34A7"/>
    <w:rsid w:val="001B2C42"/>
    <w:rsid w:val="001B3F9C"/>
    <w:rsid w:val="001C03D1"/>
    <w:rsid w:val="001D2213"/>
    <w:rsid w:val="001D6C48"/>
    <w:rsid w:val="001E4858"/>
    <w:rsid w:val="001F0499"/>
    <w:rsid w:val="001F0CBC"/>
    <w:rsid w:val="001F36F4"/>
    <w:rsid w:val="001F5015"/>
    <w:rsid w:val="0020205D"/>
    <w:rsid w:val="00210A4D"/>
    <w:rsid w:val="00216468"/>
    <w:rsid w:val="00217636"/>
    <w:rsid w:val="002471E6"/>
    <w:rsid w:val="00250FF9"/>
    <w:rsid w:val="0025415E"/>
    <w:rsid w:val="00265441"/>
    <w:rsid w:val="00274A63"/>
    <w:rsid w:val="00277AA8"/>
    <w:rsid w:val="00280245"/>
    <w:rsid w:val="00282DE9"/>
    <w:rsid w:val="002844DA"/>
    <w:rsid w:val="00285487"/>
    <w:rsid w:val="00293353"/>
    <w:rsid w:val="00296E83"/>
    <w:rsid w:val="002A2A8B"/>
    <w:rsid w:val="002A65E9"/>
    <w:rsid w:val="002A675B"/>
    <w:rsid w:val="002A6B5A"/>
    <w:rsid w:val="002A710F"/>
    <w:rsid w:val="002B0118"/>
    <w:rsid w:val="002C4A65"/>
    <w:rsid w:val="002C63BB"/>
    <w:rsid w:val="002E3E02"/>
    <w:rsid w:val="002E407A"/>
    <w:rsid w:val="002E5582"/>
    <w:rsid w:val="002F1C61"/>
    <w:rsid w:val="002F7A13"/>
    <w:rsid w:val="0030059B"/>
    <w:rsid w:val="00313995"/>
    <w:rsid w:val="003143B4"/>
    <w:rsid w:val="0032243C"/>
    <w:rsid w:val="00324DC2"/>
    <w:rsid w:val="00325E53"/>
    <w:rsid w:val="00334C00"/>
    <w:rsid w:val="00334ECB"/>
    <w:rsid w:val="0034046B"/>
    <w:rsid w:val="00340A3C"/>
    <w:rsid w:val="00340F90"/>
    <w:rsid w:val="0034589C"/>
    <w:rsid w:val="0034589D"/>
    <w:rsid w:val="00354153"/>
    <w:rsid w:val="0035666D"/>
    <w:rsid w:val="00370936"/>
    <w:rsid w:val="00374142"/>
    <w:rsid w:val="00380605"/>
    <w:rsid w:val="0038120B"/>
    <w:rsid w:val="003813A8"/>
    <w:rsid w:val="00385139"/>
    <w:rsid w:val="00390F30"/>
    <w:rsid w:val="003919A9"/>
    <w:rsid w:val="003A4BA0"/>
    <w:rsid w:val="003A72C0"/>
    <w:rsid w:val="003B3B89"/>
    <w:rsid w:val="003B54DD"/>
    <w:rsid w:val="003D73D5"/>
    <w:rsid w:val="003E4065"/>
    <w:rsid w:val="003F2775"/>
    <w:rsid w:val="003F3030"/>
    <w:rsid w:val="003F36AE"/>
    <w:rsid w:val="00413373"/>
    <w:rsid w:val="004165A1"/>
    <w:rsid w:val="004270D7"/>
    <w:rsid w:val="00434DFB"/>
    <w:rsid w:val="00444EBB"/>
    <w:rsid w:val="00446E51"/>
    <w:rsid w:val="00451B80"/>
    <w:rsid w:val="00451EE0"/>
    <w:rsid w:val="004533C1"/>
    <w:rsid w:val="00460228"/>
    <w:rsid w:val="00471330"/>
    <w:rsid w:val="004862AE"/>
    <w:rsid w:val="00487DC0"/>
    <w:rsid w:val="0049527A"/>
    <w:rsid w:val="00496060"/>
    <w:rsid w:val="004B527F"/>
    <w:rsid w:val="004C03B6"/>
    <w:rsid w:val="004C4C05"/>
    <w:rsid w:val="004C5163"/>
    <w:rsid w:val="004C5CD5"/>
    <w:rsid w:val="004D1EE5"/>
    <w:rsid w:val="004D3A71"/>
    <w:rsid w:val="004D5054"/>
    <w:rsid w:val="004D5692"/>
    <w:rsid w:val="004F57C9"/>
    <w:rsid w:val="005046F4"/>
    <w:rsid w:val="00507326"/>
    <w:rsid w:val="005109AC"/>
    <w:rsid w:val="005114CE"/>
    <w:rsid w:val="0052480B"/>
    <w:rsid w:val="005263A3"/>
    <w:rsid w:val="00533A2D"/>
    <w:rsid w:val="00534983"/>
    <w:rsid w:val="00535D13"/>
    <w:rsid w:val="00546877"/>
    <w:rsid w:val="00547385"/>
    <w:rsid w:val="005526CE"/>
    <w:rsid w:val="00557FDC"/>
    <w:rsid w:val="00560FDB"/>
    <w:rsid w:val="00561DCF"/>
    <w:rsid w:val="005638AE"/>
    <w:rsid w:val="00563BAD"/>
    <w:rsid w:val="00566E75"/>
    <w:rsid w:val="0057331E"/>
    <w:rsid w:val="00576013"/>
    <w:rsid w:val="005838C2"/>
    <w:rsid w:val="00595DC0"/>
    <w:rsid w:val="0059636C"/>
    <w:rsid w:val="0059636D"/>
    <w:rsid w:val="00597C8A"/>
    <w:rsid w:val="005A4B40"/>
    <w:rsid w:val="005A4FF6"/>
    <w:rsid w:val="005A7F1A"/>
    <w:rsid w:val="005B2FC6"/>
    <w:rsid w:val="005B7ADE"/>
    <w:rsid w:val="005E347F"/>
    <w:rsid w:val="005E443B"/>
    <w:rsid w:val="005F6490"/>
    <w:rsid w:val="005F64BA"/>
    <w:rsid w:val="005F6BC2"/>
    <w:rsid w:val="00602E5D"/>
    <w:rsid w:val="006035CB"/>
    <w:rsid w:val="006042D2"/>
    <w:rsid w:val="00605C74"/>
    <w:rsid w:val="00614FEB"/>
    <w:rsid w:val="00621451"/>
    <w:rsid w:val="00622933"/>
    <w:rsid w:val="00622B9C"/>
    <w:rsid w:val="006236C1"/>
    <w:rsid w:val="006236FE"/>
    <w:rsid w:val="00625A4B"/>
    <w:rsid w:val="00641678"/>
    <w:rsid w:val="0064313B"/>
    <w:rsid w:val="0064758F"/>
    <w:rsid w:val="00650D26"/>
    <w:rsid w:val="00652919"/>
    <w:rsid w:val="00653724"/>
    <w:rsid w:val="0065374C"/>
    <w:rsid w:val="00653791"/>
    <w:rsid w:val="006547B0"/>
    <w:rsid w:val="006639B7"/>
    <w:rsid w:val="00664996"/>
    <w:rsid w:val="00667F57"/>
    <w:rsid w:val="00673244"/>
    <w:rsid w:val="00683041"/>
    <w:rsid w:val="00685742"/>
    <w:rsid w:val="006963C8"/>
    <w:rsid w:val="006A0560"/>
    <w:rsid w:val="006A3E01"/>
    <w:rsid w:val="006A607B"/>
    <w:rsid w:val="006B1C87"/>
    <w:rsid w:val="006B4B7C"/>
    <w:rsid w:val="006C4536"/>
    <w:rsid w:val="006D5AF7"/>
    <w:rsid w:val="006E3BA2"/>
    <w:rsid w:val="006F27DE"/>
    <w:rsid w:val="006F5C84"/>
    <w:rsid w:val="006F5EC1"/>
    <w:rsid w:val="006F69B1"/>
    <w:rsid w:val="007002C4"/>
    <w:rsid w:val="0070285F"/>
    <w:rsid w:val="0071768B"/>
    <w:rsid w:val="00720028"/>
    <w:rsid w:val="00722F82"/>
    <w:rsid w:val="007362B9"/>
    <w:rsid w:val="0073684A"/>
    <w:rsid w:val="0074206D"/>
    <w:rsid w:val="00755166"/>
    <w:rsid w:val="00764002"/>
    <w:rsid w:val="007711F5"/>
    <w:rsid w:val="0077783F"/>
    <w:rsid w:val="00784E39"/>
    <w:rsid w:val="00785AD9"/>
    <w:rsid w:val="0079319B"/>
    <w:rsid w:val="007A2254"/>
    <w:rsid w:val="007A305B"/>
    <w:rsid w:val="007B4E66"/>
    <w:rsid w:val="007B7AFC"/>
    <w:rsid w:val="007D3A7F"/>
    <w:rsid w:val="007D65E6"/>
    <w:rsid w:val="007E3CC5"/>
    <w:rsid w:val="007E6F13"/>
    <w:rsid w:val="007F0E3F"/>
    <w:rsid w:val="007F7262"/>
    <w:rsid w:val="007F7273"/>
    <w:rsid w:val="00817A36"/>
    <w:rsid w:val="008233B6"/>
    <w:rsid w:val="008235D1"/>
    <w:rsid w:val="00825B26"/>
    <w:rsid w:val="00831531"/>
    <w:rsid w:val="008348D1"/>
    <w:rsid w:val="00840009"/>
    <w:rsid w:val="008457AD"/>
    <w:rsid w:val="008468F4"/>
    <w:rsid w:val="00856F64"/>
    <w:rsid w:val="008600F8"/>
    <w:rsid w:val="00863D39"/>
    <w:rsid w:val="008645AF"/>
    <w:rsid w:val="008645C7"/>
    <w:rsid w:val="008711D3"/>
    <w:rsid w:val="008821F9"/>
    <w:rsid w:val="0088436C"/>
    <w:rsid w:val="0088509F"/>
    <w:rsid w:val="00890AE9"/>
    <w:rsid w:val="00895375"/>
    <w:rsid w:val="008A3B71"/>
    <w:rsid w:val="008A4102"/>
    <w:rsid w:val="008B3829"/>
    <w:rsid w:val="008B3E2D"/>
    <w:rsid w:val="008D1FC0"/>
    <w:rsid w:val="008D52B8"/>
    <w:rsid w:val="008E1AB8"/>
    <w:rsid w:val="008E1D25"/>
    <w:rsid w:val="008E4173"/>
    <w:rsid w:val="008E5A75"/>
    <w:rsid w:val="008E75ED"/>
    <w:rsid w:val="008F1912"/>
    <w:rsid w:val="008F537D"/>
    <w:rsid w:val="008F79C5"/>
    <w:rsid w:val="00900729"/>
    <w:rsid w:val="0090425E"/>
    <w:rsid w:val="00905C9B"/>
    <w:rsid w:val="00910514"/>
    <w:rsid w:val="00920B90"/>
    <w:rsid w:val="009224A6"/>
    <w:rsid w:val="00932007"/>
    <w:rsid w:val="00932E36"/>
    <w:rsid w:val="00933540"/>
    <w:rsid w:val="0093384D"/>
    <w:rsid w:val="009404D8"/>
    <w:rsid w:val="00942377"/>
    <w:rsid w:val="00953B4E"/>
    <w:rsid w:val="00962E2D"/>
    <w:rsid w:val="00965336"/>
    <w:rsid w:val="00966B9A"/>
    <w:rsid w:val="00975F95"/>
    <w:rsid w:val="00983216"/>
    <w:rsid w:val="00987180"/>
    <w:rsid w:val="00991331"/>
    <w:rsid w:val="00996FE6"/>
    <w:rsid w:val="0099728E"/>
    <w:rsid w:val="009A4275"/>
    <w:rsid w:val="009A7C5C"/>
    <w:rsid w:val="009B32BF"/>
    <w:rsid w:val="009B3654"/>
    <w:rsid w:val="009C55EE"/>
    <w:rsid w:val="009D2B45"/>
    <w:rsid w:val="009F23F6"/>
    <w:rsid w:val="00A035C9"/>
    <w:rsid w:val="00A047B8"/>
    <w:rsid w:val="00A110B0"/>
    <w:rsid w:val="00A12825"/>
    <w:rsid w:val="00A21DE6"/>
    <w:rsid w:val="00A32531"/>
    <w:rsid w:val="00A32CBE"/>
    <w:rsid w:val="00A36924"/>
    <w:rsid w:val="00A42FBE"/>
    <w:rsid w:val="00A45581"/>
    <w:rsid w:val="00A52626"/>
    <w:rsid w:val="00A640F5"/>
    <w:rsid w:val="00A65332"/>
    <w:rsid w:val="00A65BE2"/>
    <w:rsid w:val="00A666DF"/>
    <w:rsid w:val="00A8651E"/>
    <w:rsid w:val="00A94DC9"/>
    <w:rsid w:val="00AA1CF5"/>
    <w:rsid w:val="00AA1EA6"/>
    <w:rsid w:val="00AA3150"/>
    <w:rsid w:val="00AA6BC5"/>
    <w:rsid w:val="00AA6E69"/>
    <w:rsid w:val="00AB13FA"/>
    <w:rsid w:val="00AB42CA"/>
    <w:rsid w:val="00AB6F31"/>
    <w:rsid w:val="00AC52B7"/>
    <w:rsid w:val="00AE208D"/>
    <w:rsid w:val="00AE474E"/>
    <w:rsid w:val="00AE69D6"/>
    <w:rsid w:val="00B05CB6"/>
    <w:rsid w:val="00B05E69"/>
    <w:rsid w:val="00B079E1"/>
    <w:rsid w:val="00B17ADC"/>
    <w:rsid w:val="00B22836"/>
    <w:rsid w:val="00B238F0"/>
    <w:rsid w:val="00B27108"/>
    <w:rsid w:val="00B27887"/>
    <w:rsid w:val="00B35DD0"/>
    <w:rsid w:val="00B40991"/>
    <w:rsid w:val="00B40C06"/>
    <w:rsid w:val="00B45063"/>
    <w:rsid w:val="00B5317D"/>
    <w:rsid w:val="00B569B5"/>
    <w:rsid w:val="00B62BA4"/>
    <w:rsid w:val="00B71A38"/>
    <w:rsid w:val="00B73C1A"/>
    <w:rsid w:val="00B842A4"/>
    <w:rsid w:val="00B84A68"/>
    <w:rsid w:val="00B876A6"/>
    <w:rsid w:val="00B87B1E"/>
    <w:rsid w:val="00B91D46"/>
    <w:rsid w:val="00B94577"/>
    <w:rsid w:val="00BA0C1A"/>
    <w:rsid w:val="00BA0D05"/>
    <w:rsid w:val="00BA2FB7"/>
    <w:rsid w:val="00BA70A1"/>
    <w:rsid w:val="00BB23DB"/>
    <w:rsid w:val="00BB62BE"/>
    <w:rsid w:val="00BC129D"/>
    <w:rsid w:val="00BC14E6"/>
    <w:rsid w:val="00BC181D"/>
    <w:rsid w:val="00BC22BE"/>
    <w:rsid w:val="00BC27DD"/>
    <w:rsid w:val="00BD1B79"/>
    <w:rsid w:val="00BF4541"/>
    <w:rsid w:val="00BF614B"/>
    <w:rsid w:val="00BF69E2"/>
    <w:rsid w:val="00BF7A4C"/>
    <w:rsid w:val="00C10A88"/>
    <w:rsid w:val="00C11772"/>
    <w:rsid w:val="00C154C0"/>
    <w:rsid w:val="00C16152"/>
    <w:rsid w:val="00C16379"/>
    <w:rsid w:val="00C164C2"/>
    <w:rsid w:val="00C242A9"/>
    <w:rsid w:val="00C324FD"/>
    <w:rsid w:val="00C35DBC"/>
    <w:rsid w:val="00C37D9E"/>
    <w:rsid w:val="00C54CCC"/>
    <w:rsid w:val="00C61948"/>
    <w:rsid w:val="00C63B44"/>
    <w:rsid w:val="00C65CE8"/>
    <w:rsid w:val="00C67F46"/>
    <w:rsid w:val="00C733AE"/>
    <w:rsid w:val="00C74B88"/>
    <w:rsid w:val="00C8143C"/>
    <w:rsid w:val="00C82203"/>
    <w:rsid w:val="00C91ECA"/>
    <w:rsid w:val="00C94E41"/>
    <w:rsid w:val="00CA21FE"/>
    <w:rsid w:val="00CA46D3"/>
    <w:rsid w:val="00CA6B4E"/>
    <w:rsid w:val="00CA7B3A"/>
    <w:rsid w:val="00CA7E23"/>
    <w:rsid w:val="00CB5969"/>
    <w:rsid w:val="00CC6A13"/>
    <w:rsid w:val="00CD3FAA"/>
    <w:rsid w:val="00CE0384"/>
    <w:rsid w:val="00CE13EE"/>
    <w:rsid w:val="00CE2937"/>
    <w:rsid w:val="00CE712F"/>
    <w:rsid w:val="00CF105C"/>
    <w:rsid w:val="00CF3642"/>
    <w:rsid w:val="00D01847"/>
    <w:rsid w:val="00D055E5"/>
    <w:rsid w:val="00D10A3D"/>
    <w:rsid w:val="00D10CD6"/>
    <w:rsid w:val="00D201AF"/>
    <w:rsid w:val="00D202F8"/>
    <w:rsid w:val="00D244B1"/>
    <w:rsid w:val="00D37B8C"/>
    <w:rsid w:val="00D50C7F"/>
    <w:rsid w:val="00D523B5"/>
    <w:rsid w:val="00D5732B"/>
    <w:rsid w:val="00D72217"/>
    <w:rsid w:val="00D83B2A"/>
    <w:rsid w:val="00D84F9F"/>
    <w:rsid w:val="00D93F2E"/>
    <w:rsid w:val="00DB0D2B"/>
    <w:rsid w:val="00DB1C97"/>
    <w:rsid w:val="00DB221E"/>
    <w:rsid w:val="00DC07E4"/>
    <w:rsid w:val="00DC40C6"/>
    <w:rsid w:val="00DD1AEE"/>
    <w:rsid w:val="00DD4A10"/>
    <w:rsid w:val="00DD4C5A"/>
    <w:rsid w:val="00DD4F6A"/>
    <w:rsid w:val="00DE5DEB"/>
    <w:rsid w:val="00DF0170"/>
    <w:rsid w:val="00DF5A62"/>
    <w:rsid w:val="00E23FE5"/>
    <w:rsid w:val="00E32E03"/>
    <w:rsid w:val="00E343B7"/>
    <w:rsid w:val="00E4535D"/>
    <w:rsid w:val="00E57044"/>
    <w:rsid w:val="00E659BD"/>
    <w:rsid w:val="00E72C49"/>
    <w:rsid w:val="00E72F40"/>
    <w:rsid w:val="00E74CC0"/>
    <w:rsid w:val="00E76070"/>
    <w:rsid w:val="00E76A2B"/>
    <w:rsid w:val="00E83450"/>
    <w:rsid w:val="00E83ABE"/>
    <w:rsid w:val="00E83E68"/>
    <w:rsid w:val="00E91B75"/>
    <w:rsid w:val="00E94BCB"/>
    <w:rsid w:val="00E962C2"/>
    <w:rsid w:val="00E97E04"/>
    <w:rsid w:val="00EA271C"/>
    <w:rsid w:val="00EA565C"/>
    <w:rsid w:val="00EB00EC"/>
    <w:rsid w:val="00EB31F5"/>
    <w:rsid w:val="00EB57D1"/>
    <w:rsid w:val="00EC0548"/>
    <w:rsid w:val="00ED7EE8"/>
    <w:rsid w:val="00EE10E1"/>
    <w:rsid w:val="00EE1E0D"/>
    <w:rsid w:val="00EE6829"/>
    <w:rsid w:val="00EE7D13"/>
    <w:rsid w:val="00EF0128"/>
    <w:rsid w:val="00EF31F4"/>
    <w:rsid w:val="00EF4F2C"/>
    <w:rsid w:val="00EF58FD"/>
    <w:rsid w:val="00F024D3"/>
    <w:rsid w:val="00F03653"/>
    <w:rsid w:val="00F0536F"/>
    <w:rsid w:val="00F05D7D"/>
    <w:rsid w:val="00F14FBA"/>
    <w:rsid w:val="00F16D58"/>
    <w:rsid w:val="00F21A8B"/>
    <w:rsid w:val="00F2594D"/>
    <w:rsid w:val="00F30741"/>
    <w:rsid w:val="00F315C2"/>
    <w:rsid w:val="00F51125"/>
    <w:rsid w:val="00F53B71"/>
    <w:rsid w:val="00F61387"/>
    <w:rsid w:val="00F714FC"/>
    <w:rsid w:val="00F87B47"/>
    <w:rsid w:val="00F90C63"/>
    <w:rsid w:val="00F938CD"/>
    <w:rsid w:val="00F94BE8"/>
    <w:rsid w:val="00F94DA1"/>
    <w:rsid w:val="00FA0C16"/>
    <w:rsid w:val="00FA4EE5"/>
    <w:rsid w:val="00FB53C4"/>
    <w:rsid w:val="00FB5874"/>
    <w:rsid w:val="00FC58D4"/>
    <w:rsid w:val="00FD7801"/>
    <w:rsid w:val="00FE1268"/>
    <w:rsid w:val="00FE251A"/>
    <w:rsid w:val="00FE2E11"/>
    <w:rsid w:val="00FE4EC4"/>
    <w:rsid w:val="00FE72EA"/>
    <w:rsid w:val="00FF10D0"/>
    <w:rsid w:val="00FF24E7"/>
    <w:rsid w:val="00FF4D8C"/>
    <w:rsid w:val="00FF5553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958214"/>
  <w15:docId w15:val="{513E26A1-2143-4A37-B3BA-98A08B74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330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62C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94BE8"/>
    <w:pPr>
      <w:keepNext/>
      <w:bidi w:val="0"/>
      <w:spacing w:after="0" w:line="240" w:lineRule="auto"/>
      <w:jc w:val="center"/>
      <w:outlineLvl w:val="1"/>
    </w:pPr>
    <w:rPr>
      <w:rFonts w:ascii="Times New Roman" w:eastAsia="Times New Roman" w:hAnsi="Times New Roman" w:cs="Miriam"/>
      <w:b/>
      <w:bCs/>
      <w:snapToGrid w:val="0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F94BE8"/>
    <w:pPr>
      <w:keepNext/>
      <w:bidi w:val="0"/>
      <w:spacing w:after="0" w:line="240" w:lineRule="auto"/>
      <w:jc w:val="both"/>
      <w:outlineLvl w:val="2"/>
    </w:pPr>
    <w:rPr>
      <w:rFonts w:ascii="Times New Roman" w:eastAsia="Times New Roman" w:hAnsi="Times New Roman" w:cs="Miriam"/>
      <w:b/>
      <w:bCs/>
      <w:snapToGrid w:val="0"/>
      <w:sz w:val="24"/>
      <w:szCs w:val="24"/>
      <w:lang w:eastAsia="he-IL"/>
    </w:rPr>
  </w:style>
  <w:style w:type="paragraph" w:styleId="4">
    <w:name w:val="heading 4"/>
    <w:basedOn w:val="a"/>
    <w:next w:val="a"/>
    <w:qFormat/>
    <w:rsid w:val="00F94BE8"/>
    <w:pPr>
      <w:keepNext/>
      <w:bidi w:val="0"/>
      <w:spacing w:after="0" w:line="240" w:lineRule="auto"/>
      <w:outlineLvl w:val="3"/>
    </w:pPr>
    <w:rPr>
      <w:rFonts w:ascii="Times New Roman" w:eastAsia="Times New Roman" w:hAnsi="Times New Roman" w:cs="Miriam"/>
      <w:b/>
      <w:bCs/>
      <w:snapToGrid w:val="0"/>
      <w:sz w:val="24"/>
      <w:szCs w:val="24"/>
      <w:lang w:eastAsia="he-IL"/>
    </w:rPr>
  </w:style>
  <w:style w:type="paragraph" w:styleId="5">
    <w:name w:val="heading 5"/>
    <w:basedOn w:val="a"/>
    <w:next w:val="a"/>
    <w:qFormat/>
    <w:rsid w:val="00F94BE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Monotype Hadassah"/>
      <w:b/>
      <w:bCs/>
      <w:noProof/>
      <w:sz w:val="20"/>
      <w:szCs w:val="20"/>
      <w:lang w:eastAsia="he-IL"/>
    </w:rPr>
  </w:style>
  <w:style w:type="paragraph" w:styleId="7">
    <w:name w:val="heading 7"/>
    <w:basedOn w:val="a"/>
    <w:next w:val="a"/>
    <w:qFormat/>
    <w:rsid w:val="00F94BE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Monotype Hadassah"/>
      <w:b/>
      <w:bCs/>
      <w:noProof/>
      <w:sz w:val="24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1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3515D"/>
  </w:style>
  <w:style w:type="paragraph" w:styleId="a5">
    <w:name w:val="footer"/>
    <w:basedOn w:val="a"/>
    <w:link w:val="a6"/>
    <w:uiPriority w:val="99"/>
    <w:unhideWhenUsed/>
    <w:rsid w:val="000351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3515D"/>
  </w:style>
  <w:style w:type="table" w:styleId="a7">
    <w:name w:val="Table Grid"/>
    <w:basedOn w:val="a1"/>
    <w:uiPriority w:val="59"/>
    <w:rsid w:val="000351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3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03515D"/>
    <w:rPr>
      <w:rFonts w:ascii="Tahoma" w:hAnsi="Tahoma" w:cs="Tahoma"/>
      <w:sz w:val="16"/>
      <w:szCs w:val="16"/>
    </w:rPr>
  </w:style>
  <w:style w:type="character" w:customStyle="1" w:styleId="10">
    <w:name w:val="כותרת 1 תו"/>
    <w:link w:val="1"/>
    <w:uiPriority w:val="9"/>
    <w:rsid w:val="00E962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rsid w:val="008348D1"/>
    <w:rPr>
      <w:color w:val="0000FF"/>
      <w:u w:val="single"/>
    </w:rPr>
  </w:style>
  <w:style w:type="paragraph" w:styleId="aa">
    <w:name w:val="Body Text"/>
    <w:basedOn w:val="a"/>
    <w:rsid w:val="00F94BE8"/>
    <w:pPr>
      <w:spacing w:after="0" w:line="240" w:lineRule="auto"/>
      <w:jc w:val="both"/>
    </w:pPr>
    <w:rPr>
      <w:rFonts w:ascii="Times New Roman" w:eastAsia="Times New Roman" w:hAnsi="Times New Roman" w:cs="Monotype Hadassah"/>
      <w:b/>
      <w:bCs/>
      <w:noProof/>
      <w:sz w:val="20"/>
      <w:szCs w:val="20"/>
      <w:lang w:eastAsia="he-IL"/>
    </w:rPr>
  </w:style>
  <w:style w:type="character" w:styleId="FollowedHyperlink">
    <w:name w:val="FollowedHyperlink"/>
    <w:rsid w:val="000A6833"/>
    <w:rPr>
      <w:color w:val="800080"/>
      <w:u w:val="single"/>
    </w:rPr>
  </w:style>
  <w:style w:type="character" w:customStyle="1" w:styleId="il">
    <w:name w:val="il"/>
    <w:basedOn w:val="a0"/>
    <w:rsid w:val="00BD1B79"/>
  </w:style>
  <w:style w:type="paragraph" w:styleId="ab">
    <w:name w:val="List Paragraph"/>
    <w:basedOn w:val="a"/>
    <w:uiPriority w:val="34"/>
    <w:qFormat/>
    <w:rsid w:val="00E76070"/>
    <w:pPr>
      <w:ind w:left="720"/>
    </w:pPr>
  </w:style>
  <w:style w:type="paragraph" w:styleId="ac">
    <w:name w:val="No Spacing"/>
    <w:uiPriority w:val="1"/>
    <w:qFormat/>
    <w:rsid w:val="00CB5969"/>
    <w:pPr>
      <w:bidi/>
    </w:pPr>
    <w:rPr>
      <w:sz w:val="22"/>
      <w:szCs w:val="22"/>
    </w:rPr>
  </w:style>
  <w:style w:type="paragraph" w:styleId="ad">
    <w:name w:val="Plain Text"/>
    <w:basedOn w:val="a"/>
    <w:link w:val="ae"/>
    <w:uiPriority w:val="99"/>
    <w:unhideWhenUsed/>
    <w:rsid w:val="00FE4EC4"/>
    <w:pPr>
      <w:spacing w:after="0" w:line="240" w:lineRule="auto"/>
    </w:pPr>
    <w:rPr>
      <w:rFonts w:eastAsia="Times New Roman"/>
      <w:szCs w:val="21"/>
    </w:rPr>
  </w:style>
  <w:style w:type="character" w:customStyle="1" w:styleId="ae">
    <w:name w:val="טקסט רגיל תו"/>
    <w:basedOn w:val="a0"/>
    <w:link w:val="ad"/>
    <w:uiPriority w:val="99"/>
    <w:rsid w:val="00FE4EC4"/>
    <w:rPr>
      <w:rFonts w:eastAsia="Times New Roman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t.hason\Local%20Settings\Temporary%20Internet%20Files\OLKF\logo-60%20(2)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5F112-2D9A-40BF-9129-06CF4A51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logo-60 (2)</Template>
  <TotalTime>1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‏ט"ו שבט תשס"ח</vt:lpstr>
    </vt:vector>
  </TitlesOfParts>
  <Company/>
  <LinksUpToDate>false</LinksUpToDate>
  <CharactersWithSpaces>377</CharactersWithSpaces>
  <SharedDoc>false</SharedDoc>
  <HLinks>
    <vt:vector size="6" baseType="variant">
      <vt:variant>
        <vt:i4>1048588</vt:i4>
      </vt:variant>
      <vt:variant>
        <vt:i4>0</vt:i4>
      </vt:variant>
      <vt:variant>
        <vt:i4>0</vt:i4>
      </vt:variant>
      <vt:variant>
        <vt:i4>5</vt:i4>
      </vt:variant>
      <vt:variant>
        <vt:lpwstr>mailto:abr_felix@matat.health.gov.il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‏ט"ו שבט תשס"ח</dc:title>
  <dc:creator>גלית חסון</dc:creator>
  <cp:lastModifiedBy>רועי הלוי</cp:lastModifiedBy>
  <cp:revision>3</cp:revision>
  <cp:lastPrinted>2019-06-04T07:53:00Z</cp:lastPrinted>
  <dcterms:created xsi:type="dcterms:W3CDTF">2019-06-05T07:23:00Z</dcterms:created>
  <dcterms:modified xsi:type="dcterms:W3CDTF">2019-06-05T07:23:00Z</dcterms:modified>
</cp:coreProperties>
</file>